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8DD" w:rsidRPr="002430FB" w:rsidRDefault="008178DD" w:rsidP="00287771">
      <w:pPr>
        <w:pStyle w:val="NoSpacing"/>
        <w:rPr>
          <w:rFonts w:ascii="Times New Roman" w:hAnsi="Times New Roman"/>
          <w:b/>
          <w:sz w:val="28"/>
          <w:szCs w:val="28"/>
          <w:u w:val="single"/>
        </w:rPr>
      </w:pPr>
      <w:r w:rsidRPr="002430FB">
        <w:rPr>
          <w:rFonts w:ascii="Times New Roman" w:hAnsi="Times New Roman"/>
          <w:b/>
          <w:sz w:val="28"/>
          <w:szCs w:val="28"/>
          <w:u w:val="single"/>
        </w:rPr>
        <w:t>3 классс</w:t>
      </w:r>
    </w:p>
    <w:p w:rsidR="008178DD" w:rsidRPr="002430FB" w:rsidRDefault="008178DD" w:rsidP="00287771">
      <w:pPr>
        <w:pStyle w:val="NoSpacing"/>
        <w:rPr>
          <w:rFonts w:ascii="Times New Roman" w:hAnsi="Times New Roman"/>
          <w:sz w:val="28"/>
          <w:szCs w:val="28"/>
        </w:rPr>
      </w:pPr>
      <w:r w:rsidRPr="002430FB">
        <w:rPr>
          <w:rFonts w:ascii="Times New Roman" w:hAnsi="Times New Roman"/>
          <w:b/>
          <w:sz w:val="28"/>
          <w:szCs w:val="28"/>
          <w:u w:val="single"/>
        </w:rPr>
        <w:t>Учитель:</w:t>
      </w:r>
      <w:r w:rsidRPr="002430FB">
        <w:rPr>
          <w:rFonts w:ascii="Times New Roman" w:hAnsi="Times New Roman"/>
          <w:sz w:val="28"/>
          <w:szCs w:val="28"/>
        </w:rPr>
        <w:t xml:space="preserve"> Заварзина О.А.</w:t>
      </w:r>
    </w:p>
    <w:p w:rsidR="008178DD" w:rsidRPr="002430FB" w:rsidRDefault="008178DD" w:rsidP="00287771">
      <w:pPr>
        <w:pStyle w:val="NoSpacing"/>
        <w:rPr>
          <w:rFonts w:ascii="Times New Roman" w:hAnsi="Times New Roman"/>
          <w:sz w:val="28"/>
          <w:szCs w:val="28"/>
        </w:rPr>
      </w:pPr>
      <w:r w:rsidRPr="002430FB">
        <w:rPr>
          <w:rFonts w:ascii="Times New Roman" w:hAnsi="Times New Roman"/>
          <w:b/>
          <w:sz w:val="28"/>
          <w:szCs w:val="28"/>
          <w:u w:val="single"/>
        </w:rPr>
        <w:t>Дата:</w:t>
      </w:r>
      <w:r>
        <w:rPr>
          <w:rFonts w:ascii="Times New Roman" w:hAnsi="Times New Roman"/>
          <w:sz w:val="28"/>
          <w:szCs w:val="28"/>
        </w:rPr>
        <w:t xml:space="preserve"> 25 мая</w:t>
      </w:r>
      <w:r w:rsidRPr="002430FB">
        <w:rPr>
          <w:rFonts w:ascii="Times New Roman" w:hAnsi="Times New Roman"/>
          <w:sz w:val="28"/>
          <w:szCs w:val="28"/>
        </w:rPr>
        <w:t xml:space="preserve"> 2020г</w:t>
      </w:r>
    </w:p>
    <w:p w:rsidR="008178DD" w:rsidRPr="002430FB" w:rsidRDefault="008178DD" w:rsidP="00287771">
      <w:pPr>
        <w:pStyle w:val="NoSpacing"/>
        <w:rPr>
          <w:rFonts w:ascii="Times New Roman" w:hAnsi="Times New Roman"/>
          <w:sz w:val="28"/>
          <w:szCs w:val="28"/>
        </w:rPr>
      </w:pPr>
      <w:r w:rsidRPr="002430FB">
        <w:rPr>
          <w:rFonts w:ascii="Times New Roman" w:hAnsi="Times New Roman"/>
          <w:b/>
          <w:sz w:val="28"/>
          <w:szCs w:val="28"/>
          <w:u w:val="single"/>
        </w:rPr>
        <w:t>Предмет:</w:t>
      </w:r>
      <w:r w:rsidRPr="002430FB">
        <w:rPr>
          <w:rFonts w:ascii="Times New Roman" w:hAnsi="Times New Roman"/>
          <w:sz w:val="28"/>
          <w:szCs w:val="28"/>
        </w:rPr>
        <w:t xml:space="preserve"> русский язык</w:t>
      </w:r>
    </w:p>
    <w:p w:rsidR="008178DD" w:rsidRPr="002430FB" w:rsidRDefault="008178DD" w:rsidP="00287771">
      <w:pPr>
        <w:pStyle w:val="NoSpacing"/>
        <w:rPr>
          <w:rFonts w:ascii="Times New Roman" w:hAnsi="Times New Roman"/>
          <w:sz w:val="28"/>
          <w:szCs w:val="28"/>
        </w:rPr>
      </w:pPr>
      <w:r w:rsidRPr="002430FB">
        <w:rPr>
          <w:rFonts w:ascii="Times New Roman" w:hAnsi="Times New Roman"/>
          <w:b/>
          <w:sz w:val="28"/>
          <w:szCs w:val="28"/>
          <w:u w:val="single"/>
        </w:rPr>
        <w:t>Тема урока: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A266ED">
        <w:rPr>
          <w:rFonts w:ascii="Times New Roman" w:hAnsi="Times New Roman"/>
          <w:b/>
          <w:bCs/>
          <w:color w:val="000000"/>
          <w:spacing w:val="4"/>
          <w:sz w:val="28"/>
        </w:rPr>
        <w:t>Контрольная работа по теме «Глагол»</w:t>
      </w:r>
      <w:r w:rsidRPr="002430FB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178DD" w:rsidRPr="002430FB" w:rsidRDefault="008178DD" w:rsidP="00287771">
      <w:pPr>
        <w:pStyle w:val="NoSpacing"/>
        <w:rPr>
          <w:rFonts w:ascii="Times New Roman" w:hAnsi="Times New Roman"/>
          <w:sz w:val="28"/>
          <w:szCs w:val="28"/>
        </w:rPr>
      </w:pPr>
    </w:p>
    <w:p w:rsidR="008178DD" w:rsidRPr="002430FB" w:rsidRDefault="008178DD" w:rsidP="00287771">
      <w:pPr>
        <w:pStyle w:val="NoSpacing"/>
        <w:rPr>
          <w:rFonts w:ascii="Times New Roman" w:hAnsi="Times New Roman"/>
          <w:b/>
          <w:sz w:val="28"/>
          <w:szCs w:val="28"/>
          <w:u w:val="single"/>
        </w:rPr>
      </w:pPr>
      <w:r w:rsidRPr="002430FB">
        <w:rPr>
          <w:rFonts w:ascii="Times New Roman" w:hAnsi="Times New Roman"/>
          <w:b/>
          <w:sz w:val="28"/>
          <w:szCs w:val="28"/>
          <w:u w:val="single"/>
        </w:rPr>
        <w:t>Ход урока:</w:t>
      </w:r>
    </w:p>
    <w:p w:rsidR="008178DD" w:rsidRPr="0027797D" w:rsidRDefault="008178DD" w:rsidP="00287771"/>
    <w:p w:rsidR="008178DD" w:rsidRDefault="008178DD" w:rsidP="00287771">
      <w:pPr>
        <w:pStyle w:val="NoSpacing"/>
        <w:rPr>
          <w:rFonts w:ascii="Times New Roman" w:hAnsi="Times New Roman"/>
          <w:b/>
          <w:i/>
          <w:sz w:val="28"/>
          <w:szCs w:val="28"/>
        </w:rPr>
      </w:pPr>
      <w:r w:rsidRPr="00FA3A9B">
        <w:rPr>
          <w:rFonts w:ascii="Times New Roman" w:hAnsi="Times New Roman"/>
          <w:b/>
          <w:i/>
          <w:sz w:val="28"/>
          <w:szCs w:val="28"/>
        </w:rPr>
        <w:t>1.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A3A9B">
        <w:rPr>
          <w:rFonts w:ascii="Times New Roman" w:hAnsi="Times New Roman"/>
          <w:b/>
          <w:i/>
          <w:sz w:val="28"/>
          <w:szCs w:val="28"/>
        </w:rPr>
        <w:t>Запиши</w:t>
      </w:r>
      <w:r>
        <w:rPr>
          <w:rFonts w:ascii="Times New Roman" w:hAnsi="Times New Roman"/>
          <w:b/>
          <w:i/>
          <w:sz w:val="28"/>
          <w:szCs w:val="28"/>
        </w:rPr>
        <w:t>те</w:t>
      </w:r>
      <w:r w:rsidRPr="00FA3A9B">
        <w:rPr>
          <w:rFonts w:ascii="Times New Roman" w:hAnsi="Times New Roman"/>
          <w:b/>
          <w:i/>
          <w:sz w:val="28"/>
          <w:szCs w:val="28"/>
        </w:rPr>
        <w:t xml:space="preserve"> в тетради дату </w:t>
      </w:r>
      <w:r>
        <w:rPr>
          <w:rFonts w:ascii="Times New Roman" w:hAnsi="Times New Roman"/>
          <w:b/>
          <w:i/>
          <w:sz w:val="28"/>
          <w:szCs w:val="28"/>
        </w:rPr>
        <w:t>сегодняшнего урока и подготовьтесь выполнять контрольную работу.</w:t>
      </w:r>
    </w:p>
    <w:p w:rsidR="008178DD" w:rsidRPr="00D57A6A" w:rsidRDefault="008178DD" w:rsidP="00287771">
      <w:pPr>
        <w:pStyle w:val="NoSpacing"/>
        <w:rPr>
          <w:rFonts w:ascii="Times New Roman" w:hAnsi="Times New Roman"/>
          <w:i/>
          <w:sz w:val="16"/>
          <w:szCs w:val="16"/>
        </w:rPr>
      </w:pPr>
    </w:p>
    <w:p w:rsidR="008178DD" w:rsidRPr="002430FB" w:rsidRDefault="008178DD" w:rsidP="00287771">
      <w:pPr>
        <w:pStyle w:val="NoSpacing"/>
        <w:rPr>
          <w:rFonts w:ascii="Times New Roman" w:hAnsi="Times New Roman"/>
          <w:sz w:val="28"/>
          <w:szCs w:val="28"/>
        </w:rPr>
      </w:pPr>
    </w:p>
    <w:p w:rsidR="008178DD" w:rsidRPr="00287771" w:rsidRDefault="008178DD" w:rsidP="00287771">
      <w:pPr>
        <w:suppressAutoHyphens/>
        <w:rPr>
          <w:rFonts w:ascii="Times New Roman" w:hAnsi="Times New Roman"/>
          <w:b/>
          <w:i/>
          <w:sz w:val="28"/>
          <w:szCs w:val="28"/>
        </w:rPr>
      </w:pPr>
      <w:r w:rsidRPr="00287771">
        <w:rPr>
          <w:rFonts w:ascii="Times New Roman" w:hAnsi="Times New Roman"/>
          <w:b/>
          <w:i/>
          <w:sz w:val="28"/>
          <w:szCs w:val="28"/>
        </w:rPr>
        <w:t>2. Работа по теме урока:</w:t>
      </w:r>
    </w:p>
    <w:p w:rsidR="008178DD" w:rsidRDefault="008178DD" w:rsidP="00287771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  <w:t xml:space="preserve">Все задания запиши </w:t>
      </w:r>
      <w:r w:rsidRPr="00A01148"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  <w:t>письменно</w:t>
      </w:r>
      <w:r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  <w:t xml:space="preserve"> в тетрадь.</w:t>
      </w:r>
    </w:p>
    <w:p w:rsidR="008178DD" w:rsidRPr="00287771" w:rsidRDefault="008178DD" w:rsidP="00287771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</w:pPr>
    </w:p>
    <w:p w:rsidR="008178DD" w:rsidRDefault="008178DD" w:rsidP="0030182E">
      <w:pPr>
        <w:spacing w:after="0" w:line="240" w:lineRule="auto"/>
        <w:jc w:val="center"/>
        <w:rPr>
          <w:rFonts w:ascii="Segoe Script" w:hAnsi="Segoe Script"/>
          <w:sz w:val="28"/>
          <w:szCs w:val="28"/>
        </w:rPr>
      </w:pPr>
      <w:r>
        <w:rPr>
          <w:rFonts w:ascii="Segoe Script" w:hAnsi="Segoe Script"/>
          <w:sz w:val="28"/>
          <w:szCs w:val="28"/>
        </w:rPr>
        <w:t>Контроль</w:t>
      </w:r>
      <w:r w:rsidRPr="00AA0DE4">
        <w:rPr>
          <w:rFonts w:ascii="Segoe Script" w:hAnsi="Segoe Script"/>
          <w:sz w:val="28"/>
          <w:szCs w:val="28"/>
        </w:rPr>
        <w:t>ная работа.</w:t>
      </w:r>
    </w:p>
    <w:p w:rsidR="008178DD" w:rsidRDefault="008178DD" w:rsidP="002D594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D5948">
        <w:rPr>
          <w:rFonts w:ascii="Times New Roman" w:hAnsi="Times New Roman"/>
          <w:sz w:val="28"/>
          <w:szCs w:val="28"/>
        </w:rPr>
        <w:t>1.</w:t>
      </w:r>
      <w:r w:rsidRPr="00972E94">
        <w:rPr>
          <w:rFonts w:ascii="Segoe Script" w:hAnsi="Segoe Script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61.25pt;height:125.25pt;visibility:visible">
            <v:imagedata r:id="rId5" o:title=""/>
          </v:shape>
        </w:pict>
      </w:r>
    </w:p>
    <w:p w:rsidR="008178DD" w:rsidRDefault="008178DD" w:rsidP="002D5948">
      <w:pPr>
        <w:spacing w:after="0" w:line="240" w:lineRule="auto"/>
        <w:rPr>
          <w:rFonts w:ascii="Segoe Script" w:hAnsi="Segoe Script"/>
          <w:sz w:val="28"/>
          <w:szCs w:val="28"/>
        </w:rPr>
      </w:pPr>
      <w:r w:rsidRPr="00972E94">
        <w:rPr>
          <w:rFonts w:ascii="Segoe Script" w:hAnsi="Segoe Script"/>
          <w:noProof/>
          <w:sz w:val="28"/>
          <w:szCs w:val="28"/>
          <w:lang w:eastAsia="ru-RU"/>
        </w:rPr>
        <w:pict>
          <v:shape id="Рисунок 4" o:spid="_x0000_i1026" type="#_x0000_t75" style="width:461.25pt;height:117.75pt;visibility:visible">
            <v:imagedata r:id="rId6" o:title=""/>
          </v:shape>
        </w:pict>
      </w:r>
    </w:p>
    <w:p w:rsidR="008178DD" w:rsidRDefault="008178DD" w:rsidP="002D5948">
      <w:pPr>
        <w:spacing w:after="0" w:line="240" w:lineRule="auto"/>
        <w:rPr>
          <w:rFonts w:ascii="Segoe Script" w:hAnsi="Segoe Script"/>
          <w:sz w:val="28"/>
          <w:szCs w:val="28"/>
        </w:rPr>
      </w:pPr>
      <w:r w:rsidRPr="002D5948">
        <w:rPr>
          <w:rFonts w:ascii="Times New Roman" w:hAnsi="Times New Roman"/>
          <w:sz w:val="28"/>
          <w:szCs w:val="28"/>
        </w:rPr>
        <w:t>3.</w:t>
      </w:r>
      <w:r>
        <w:rPr>
          <w:rFonts w:ascii="Segoe Script" w:hAnsi="Segoe Script"/>
          <w:sz w:val="28"/>
          <w:szCs w:val="28"/>
        </w:rPr>
        <w:t xml:space="preserve"> </w:t>
      </w:r>
      <w:r w:rsidRPr="00972E94">
        <w:rPr>
          <w:rFonts w:ascii="Segoe Script" w:hAnsi="Segoe Script"/>
          <w:noProof/>
          <w:sz w:val="28"/>
          <w:szCs w:val="28"/>
          <w:lang w:eastAsia="ru-RU"/>
        </w:rPr>
        <w:pict>
          <v:shape id="Рисунок 5" o:spid="_x0000_i1027" type="#_x0000_t75" style="width:462.75pt;height:167.25pt;visibility:visible">
            <v:imagedata r:id="rId7" o:title=""/>
          </v:shape>
        </w:pict>
      </w:r>
    </w:p>
    <w:p w:rsidR="008178DD" w:rsidRDefault="008178DD" w:rsidP="002D5948">
      <w:pPr>
        <w:spacing w:after="0" w:line="240" w:lineRule="auto"/>
        <w:rPr>
          <w:rFonts w:ascii="Segoe Script" w:hAnsi="Segoe Script"/>
          <w:sz w:val="28"/>
          <w:szCs w:val="28"/>
        </w:rPr>
      </w:pPr>
    </w:p>
    <w:p w:rsidR="008178DD" w:rsidRDefault="008178DD" w:rsidP="002D5948">
      <w:pPr>
        <w:spacing w:after="0" w:line="240" w:lineRule="auto"/>
        <w:rPr>
          <w:rFonts w:ascii="Segoe Script" w:hAnsi="Segoe Script"/>
          <w:sz w:val="28"/>
          <w:szCs w:val="28"/>
        </w:rPr>
      </w:pPr>
    </w:p>
    <w:p w:rsidR="008178DD" w:rsidRDefault="008178DD" w:rsidP="002D5948">
      <w:pPr>
        <w:spacing w:after="0" w:line="240" w:lineRule="auto"/>
        <w:rPr>
          <w:rFonts w:ascii="Segoe Script" w:hAnsi="Segoe Script"/>
          <w:sz w:val="28"/>
          <w:szCs w:val="28"/>
        </w:rPr>
      </w:pPr>
    </w:p>
    <w:p w:rsidR="008178DD" w:rsidRPr="00287771" w:rsidRDefault="008178DD" w:rsidP="002D5948">
      <w:pPr>
        <w:spacing w:after="0" w:line="240" w:lineRule="auto"/>
        <w:rPr>
          <w:rFonts w:ascii="Segoe Script" w:hAnsi="Segoe Script"/>
          <w:sz w:val="28"/>
          <w:szCs w:val="28"/>
        </w:rPr>
      </w:pPr>
    </w:p>
    <w:p w:rsidR="008178DD" w:rsidRPr="00A01148" w:rsidRDefault="008178DD" w:rsidP="002D594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01148">
        <w:rPr>
          <w:rFonts w:ascii="Times New Roman" w:hAnsi="Times New Roman"/>
          <w:sz w:val="28"/>
          <w:szCs w:val="28"/>
        </w:rPr>
        <w:t>4.</w:t>
      </w:r>
    </w:p>
    <w:p w:rsidR="008178DD" w:rsidRDefault="008178DD" w:rsidP="002D5948">
      <w:pPr>
        <w:spacing w:after="0" w:line="240" w:lineRule="auto"/>
        <w:rPr>
          <w:rFonts w:ascii="Segoe Script" w:hAnsi="Segoe Script"/>
          <w:sz w:val="28"/>
          <w:szCs w:val="28"/>
        </w:rPr>
      </w:pPr>
      <w:r w:rsidRPr="00972E94">
        <w:rPr>
          <w:rFonts w:ascii="Segoe Script" w:hAnsi="Segoe Script"/>
          <w:noProof/>
          <w:sz w:val="28"/>
          <w:szCs w:val="28"/>
          <w:lang w:eastAsia="ru-RU"/>
        </w:rPr>
        <w:pict>
          <v:shape id="Рисунок 6" o:spid="_x0000_i1028" type="#_x0000_t75" style="width:462.75pt;height:159.75pt;visibility:visible">
            <v:imagedata r:id="rId8" o:title=""/>
          </v:shape>
        </w:pict>
      </w:r>
    </w:p>
    <w:p w:rsidR="008178DD" w:rsidRPr="00A01148" w:rsidRDefault="008178DD" w:rsidP="002D594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01148">
        <w:rPr>
          <w:rFonts w:ascii="Times New Roman" w:hAnsi="Times New Roman"/>
          <w:sz w:val="28"/>
          <w:szCs w:val="28"/>
        </w:rPr>
        <w:t xml:space="preserve">5. </w:t>
      </w:r>
    </w:p>
    <w:p w:rsidR="008178DD" w:rsidRDefault="008178DD" w:rsidP="002D5948">
      <w:pPr>
        <w:spacing w:after="0" w:line="240" w:lineRule="auto"/>
        <w:rPr>
          <w:rFonts w:ascii="Segoe Script" w:hAnsi="Segoe Script"/>
          <w:sz w:val="28"/>
          <w:szCs w:val="28"/>
        </w:rPr>
      </w:pPr>
      <w:r w:rsidRPr="00972E94">
        <w:rPr>
          <w:rFonts w:ascii="Segoe Script" w:hAnsi="Segoe Script"/>
          <w:noProof/>
          <w:sz w:val="28"/>
          <w:szCs w:val="28"/>
          <w:lang w:eastAsia="ru-RU"/>
        </w:rPr>
        <w:pict>
          <v:shape id="Рисунок 7" o:spid="_x0000_i1029" type="#_x0000_t75" style="width:465.75pt;height:118.5pt;visibility:visible">
            <v:imagedata r:id="rId9" o:title=""/>
          </v:shape>
        </w:pict>
      </w:r>
    </w:p>
    <w:p w:rsidR="008178DD" w:rsidRDefault="008178DD" w:rsidP="005648C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5648CA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Выполни разбор</w:t>
      </w:r>
      <w:r w:rsidRPr="005648CA">
        <w:rPr>
          <w:rFonts w:ascii="Times New Roman" w:hAnsi="Times New Roman"/>
          <w:sz w:val="28"/>
          <w:szCs w:val="28"/>
        </w:rPr>
        <w:t xml:space="preserve"> глагола</w:t>
      </w:r>
      <w:r>
        <w:rPr>
          <w:rFonts w:ascii="Times New Roman" w:hAnsi="Times New Roman"/>
          <w:sz w:val="28"/>
          <w:szCs w:val="28"/>
        </w:rPr>
        <w:t xml:space="preserve"> как части речи:</w:t>
      </w:r>
    </w:p>
    <w:p w:rsidR="008178DD" w:rsidRDefault="008178DD" w:rsidP="005648C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 </w:t>
      </w:r>
      <w:r w:rsidRPr="005D3321">
        <w:rPr>
          <w:rFonts w:ascii="Times New Roman" w:hAnsi="Times New Roman"/>
          <w:b/>
          <w:sz w:val="28"/>
          <w:szCs w:val="28"/>
        </w:rPr>
        <w:t>смотрю</w:t>
      </w:r>
      <w:r>
        <w:rPr>
          <w:rFonts w:ascii="Times New Roman" w:hAnsi="Times New Roman"/>
          <w:b/>
          <w:sz w:val="28"/>
          <w:szCs w:val="28"/>
        </w:rPr>
        <w:t>³</w:t>
      </w:r>
      <w:r>
        <w:rPr>
          <w:rFonts w:ascii="Times New Roman" w:hAnsi="Times New Roman"/>
          <w:sz w:val="28"/>
          <w:szCs w:val="28"/>
        </w:rPr>
        <w:t xml:space="preserve"> на красивую картину.</w:t>
      </w:r>
    </w:p>
    <w:p w:rsidR="008178DD" w:rsidRDefault="008178DD" w:rsidP="005648CA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rect id="_x0000_s1026" style="position:absolute;margin-left:-13.05pt;margin-top:26.85pt;width:368.25pt;height:144.75pt;z-index:251658240" filled="f"/>
        </w:pict>
      </w:r>
    </w:p>
    <w:p w:rsidR="008178DD" w:rsidRDefault="008178DD" w:rsidP="005648C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Pr="00A01148">
        <w:rPr>
          <w:rFonts w:ascii="Times New Roman" w:hAnsi="Times New Roman"/>
          <w:b/>
          <w:sz w:val="28"/>
          <w:szCs w:val="28"/>
        </w:rPr>
        <w:t xml:space="preserve">бразец </w:t>
      </w:r>
      <w:r w:rsidRPr="00221907">
        <w:rPr>
          <w:rFonts w:ascii="Times New Roman" w:hAnsi="Times New Roman"/>
          <w:b/>
          <w:sz w:val="28"/>
          <w:szCs w:val="28"/>
        </w:rPr>
        <w:t>разбора глагола</w:t>
      </w:r>
      <w:r>
        <w:rPr>
          <w:rFonts w:ascii="Times New Roman" w:hAnsi="Times New Roman"/>
          <w:sz w:val="28"/>
          <w:szCs w:val="28"/>
        </w:rPr>
        <w:t>:</w:t>
      </w:r>
    </w:p>
    <w:p w:rsidR="008178DD" w:rsidRDefault="008178DD" w:rsidP="005648C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Сидит (что делает?) – гл.</w:t>
      </w:r>
    </w:p>
    <w:p w:rsidR="008178DD" w:rsidRDefault="008178DD" w:rsidP="005648C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Неопр. Ф. сидеть</w:t>
      </w:r>
    </w:p>
    <w:p w:rsidR="008178DD" w:rsidRDefault="008178DD" w:rsidP="005648C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В наст. в., ед. ч.</w:t>
      </w:r>
    </w:p>
    <w:p w:rsidR="008178DD" w:rsidRDefault="008178DD" w:rsidP="005648CA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11.7pt;margin-top:19.45pt;width:52.5pt;height:0;z-index:251657216" o:connectortype="straight"/>
        </w:pict>
      </w:r>
      <w:r>
        <w:rPr>
          <w:rFonts w:ascii="Times New Roman" w:hAnsi="Times New Roman"/>
          <w:sz w:val="28"/>
          <w:szCs w:val="28"/>
        </w:rPr>
        <w:t xml:space="preserve">4. </w:t>
      </w:r>
      <w:r>
        <w:rPr>
          <w:rFonts w:ascii="Times New Roman" w:hAnsi="Times New Roman"/>
          <w:sz w:val="28"/>
          <w:szCs w:val="28"/>
          <w:u w:val="single"/>
        </w:rPr>
        <w:t xml:space="preserve">Сидит </w:t>
      </w:r>
      <w:r w:rsidRPr="00221907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- сказуемое</w:t>
      </w:r>
    </w:p>
    <w:p w:rsidR="008178DD" w:rsidRDefault="008178DD" w:rsidP="008251B8">
      <w:pPr>
        <w:pStyle w:val="ListParagraph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178DD" w:rsidRDefault="008178DD" w:rsidP="00750A2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8178DD" w:rsidRDefault="008178DD" w:rsidP="00287771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Сфотографируй, как ты выполнил контрольную работу и пришли мне на проверку.</w:t>
      </w:r>
    </w:p>
    <w:p w:rsidR="008178DD" w:rsidRDefault="008178DD" w:rsidP="00287771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8178DD" w:rsidRPr="00287771" w:rsidRDefault="008178DD" w:rsidP="00287771">
      <w:pPr>
        <w:spacing w:after="0" w:line="240" w:lineRule="auto"/>
        <w:jc w:val="center"/>
        <w:rPr>
          <w:rFonts w:ascii="Times New Roman" w:hAnsi="Times New Roman"/>
          <w:color w:val="000000"/>
          <w:sz w:val="32"/>
          <w:szCs w:val="32"/>
        </w:rPr>
      </w:pPr>
      <w:r w:rsidRPr="00287771">
        <w:rPr>
          <w:rFonts w:ascii="Times New Roman" w:hAnsi="Times New Roman"/>
          <w:color w:val="000000"/>
          <w:sz w:val="32"/>
          <w:szCs w:val="32"/>
        </w:rPr>
        <w:t>Удачи!</w:t>
      </w:r>
    </w:p>
    <w:sectPr w:rsidR="008178DD" w:rsidRPr="00287771" w:rsidSect="004B3BD7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egoe Script">
    <w:altName w:val="Courier New"/>
    <w:panose1 w:val="00000000000000000000"/>
    <w:charset w:val="CC"/>
    <w:family w:val="script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D0AF8"/>
    <w:multiLevelType w:val="hybridMultilevel"/>
    <w:tmpl w:val="BA7A75B0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4D38206F"/>
    <w:multiLevelType w:val="hybridMultilevel"/>
    <w:tmpl w:val="F8CA07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24709E"/>
    <w:multiLevelType w:val="hybridMultilevel"/>
    <w:tmpl w:val="3C141D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E33BB"/>
    <w:rsid w:val="00011784"/>
    <w:rsid w:val="00083873"/>
    <w:rsid w:val="000A127F"/>
    <w:rsid w:val="000F3AF5"/>
    <w:rsid w:val="00133281"/>
    <w:rsid w:val="001336BB"/>
    <w:rsid w:val="00134B78"/>
    <w:rsid w:val="001373B9"/>
    <w:rsid w:val="001A10A1"/>
    <w:rsid w:val="001A29FA"/>
    <w:rsid w:val="001C4D02"/>
    <w:rsid w:val="001D3A48"/>
    <w:rsid w:val="001E05B4"/>
    <w:rsid w:val="0021489A"/>
    <w:rsid w:val="00221907"/>
    <w:rsid w:val="002272AF"/>
    <w:rsid w:val="002430FB"/>
    <w:rsid w:val="0027797D"/>
    <w:rsid w:val="002812D0"/>
    <w:rsid w:val="00285956"/>
    <w:rsid w:val="00287771"/>
    <w:rsid w:val="002B6495"/>
    <w:rsid w:val="002D5948"/>
    <w:rsid w:val="002E0C3A"/>
    <w:rsid w:val="0030182E"/>
    <w:rsid w:val="00375597"/>
    <w:rsid w:val="003C5A7B"/>
    <w:rsid w:val="00434893"/>
    <w:rsid w:val="004844C1"/>
    <w:rsid w:val="004B3BD7"/>
    <w:rsid w:val="004B7EEA"/>
    <w:rsid w:val="004C1F08"/>
    <w:rsid w:val="004D621F"/>
    <w:rsid w:val="004D63BC"/>
    <w:rsid w:val="004E4FCD"/>
    <w:rsid w:val="004F0B82"/>
    <w:rsid w:val="00543635"/>
    <w:rsid w:val="00551885"/>
    <w:rsid w:val="005616FD"/>
    <w:rsid w:val="005648CA"/>
    <w:rsid w:val="00583CAF"/>
    <w:rsid w:val="005A2F9A"/>
    <w:rsid w:val="005D3321"/>
    <w:rsid w:val="005E0CA5"/>
    <w:rsid w:val="005E40C7"/>
    <w:rsid w:val="005F075C"/>
    <w:rsid w:val="006225F7"/>
    <w:rsid w:val="006454BD"/>
    <w:rsid w:val="006850A5"/>
    <w:rsid w:val="006C4687"/>
    <w:rsid w:val="006E33BB"/>
    <w:rsid w:val="006F701E"/>
    <w:rsid w:val="00750A2F"/>
    <w:rsid w:val="00752FBA"/>
    <w:rsid w:val="00756AA1"/>
    <w:rsid w:val="00757C0C"/>
    <w:rsid w:val="007809E0"/>
    <w:rsid w:val="00791144"/>
    <w:rsid w:val="00794C78"/>
    <w:rsid w:val="007A3725"/>
    <w:rsid w:val="008178DD"/>
    <w:rsid w:val="008251B8"/>
    <w:rsid w:val="008311D9"/>
    <w:rsid w:val="00833C01"/>
    <w:rsid w:val="008A1BC1"/>
    <w:rsid w:val="008E73B0"/>
    <w:rsid w:val="008E7497"/>
    <w:rsid w:val="00906765"/>
    <w:rsid w:val="00913261"/>
    <w:rsid w:val="00932CBC"/>
    <w:rsid w:val="00972E94"/>
    <w:rsid w:val="009A574D"/>
    <w:rsid w:val="00A01148"/>
    <w:rsid w:val="00A266ED"/>
    <w:rsid w:val="00A438F7"/>
    <w:rsid w:val="00A47955"/>
    <w:rsid w:val="00A73428"/>
    <w:rsid w:val="00A7583F"/>
    <w:rsid w:val="00AA0DE4"/>
    <w:rsid w:val="00AC417B"/>
    <w:rsid w:val="00B308A5"/>
    <w:rsid w:val="00BA0435"/>
    <w:rsid w:val="00BD73EB"/>
    <w:rsid w:val="00BE38D9"/>
    <w:rsid w:val="00C5727A"/>
    <w:rsid w:val="00C70A5E"/>
    <w:rsid w:val="00C72996"/>
    <w:rsid w:val="00CD27D1"/>
    <w:rsid w:val="00CD5261"/>
    <w:rsid w:val="00CE631E"/>
    <w:rsid w:val="00D0455D"/>
    <w:rsid w:val="00D46628"/>
    <w:rsid w:val="00D57A6A"/>
    <w:rsid w:val="00DB704A"/>
    <w:rsid w:val="00DF6E77"/>
    <w:rsid w:val="00E34FD8"/>
    <w:rsid w:val="00E510EA"/>
    <w:rsid w:val="00E5763D"/>
    <w:rsid w:val="00E706E0"/>
    <w:rsid w:val="00E72EA5"/>
    <w:rsid w:val="00E94E61"/>
    <w:rsid w:val="00EE07DF"/>
    <w:rsid w:val="00F106E4"/>
    <w:rsid w:val="00F415FE"/>
    <w:rsid w:val="00F92BD9"/>
    <w:rsid w:val="00FA3A9B"/>
    <w:rsid w:val="00FB54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36B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4D621F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EE0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E07D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4C1F0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8251B8"/>
    <w:pPr>
      <w:ind w:left="720"/>
      <w:contextualSpacing/>
    </w:pPr>
  </w:style>
  <w:style w:type="paragraph" w:styleId="NoSpacing">
    <w:name w:val="No Spacing"/>
    <w:uiPriority w:val="99"/>
    <w:qFormat/>
    <w:rsid w:val="0028777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536</TotalTime>
  <Pages>2</Pages>
  <Words>93</Words>
  <Characters>531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45</cp:revision>
  <dcterms:created xsi:type="dcterms:W3CDTF">2020-03-26T14:17:00Z</dcterms:created>
  <dcterms:modified xsi:type="dcterms:W3CDTF">2020-05-24T19:23:00Z</dcterms:modified>
</cp:coreProperties>
</file>